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6A7C" w14:textId="77777777" w:rsidR="001C166E" w:rsidRPr="00CB6803" w:rsidRDefault="001C166E" w:rsidP="00872D7F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STATE OF NEBRASKA</w:t>
      </w:r>
    </w:p>
    <w:p w14:paraId="65AEB95D" w14:textId="77777777" w:rsidR="001C166E" w:rsidRPr="005F14F0" w:rsidRDefault="001C166E" w:rsidP="00872D7F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5F14F0">
        <w:rPr>
          <w:rFonts w:ascii="Times New Roman" w:hAnsi="Times New Roman"/>
          <w:sz w:val="26"/>
          <w:szCs w:val="26"/>
        </w:rPr>
        <w:t>NEBRASKA POWER REVIEW BOARD</w:t>
      </w:r>
    </w:p>
    <w:p w14:paraId="7B0A05F7" w14:textId="77777777" w:rsidR="001C166E" w:rsidRPr="00CB6803" w:rsidRDefault="001C166E" w:rsidP="00872D7F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2"/>
        <w:gridCol w:w="276"/>
        <w:gridCol w:w="4542"/>
      </w:tblGrid>
      <w:tr w:rsidR="001C166E" w:rsidRPr="00CB6803" w14:paraId="40F124E0" w14:textId="77777777" w:rsidTr="00F16B5A">
        <w:tblPrEx>
          <w:tblCellMar>
            <w:top w:w="0" w:type="dxa"/>
            <w:bottom w:w="0" w:type="dxa"/>
          </w:tblCellMar>
        </w:tblPrEx>
        <w:tc>
          <w:tcPr>
            <w:tcW w:w="4542" w:type="dxa"/>
          </w:tcPr>
          <w:p w14:paraId="4A93D096" w14:textId="77777777" w:rsidR="00CB62D8" w:rsidRPr="00CB6803" w:rsidRDefault="00CB62D8" w:rsidP="00872D7F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0" w:name="Parties"/>
            <w:bookmarkEnd w:id="0"/>
            <w:r w:rsidRPr="00CB6803">
              <w:rPr>
                <w:rFonts w:ascii="Times New Roman" w:hAnsi="Times New Roman"/>
                <w:sz w:val="26"/>
                <w:szCs w:val="26"/>
              </w:rPr>
              <w:t>IN THE MATTER OF THE APPLICATION OF,</w:t>
            </w:r>
          </w:p>
          <w:bookmarkStart w:id="1" w:name="Text1"/>
          <w:p w14:paraId="23B5EE13" w14:textId="77777777" w:rsidR="001C166E" w:rsidRPr="00000EB2" w:rsidRDefault="00F16B5A" w:rsidP="00872D7F">
            <w:pPr>
              <w:spacing w:line="24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 Name(s) of applicant, and city, state where the applicant is headquartered or resides ]"/>
                  </w:textInput>
                </w:ffData>
              </w:fldChar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  <w:instrText xml:space="preserve"> FORMTEXT </w:instrText>
            </w:r>
            <w:r w:rsidR="00286589" w:rsidRPr="00F16B5A">
              <w:rPr>
                <w:rFonts w:ascii="Times New Roman" w:hAnsi="Times New Roman"/>
                <w:sz w:val="26"/>
                <w:szCs w:val="26"/>
                <w:u w:val="single"/>
              </w:rPr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  <w:fldChar w:fldCharType="separate"/>
            </w:r>
            <w:r>
              <w:rPr>
                <w:rFonts w:ascii="Times New Roman" w:hAnsi="Times New Roman"/>
                <w:noProof/>
                <w:sz w:val="26"/>
                <w:szCs w:val="26"/>
                <w:u w:val="single"/>
              </w:rPr>
              <w:t>[ Name(s) of applicant, and city, state where the applicant is headquartered or resides ]</w:t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  <w:fldChar w:fldCharType="end"/>
            </w:r>
            <w:bookmarkEnd w:id="1"/>
          </w:p>
        </w:tc>
        <w:tc>
          <w:tcPr>
            <w:tcW w:w="276" w:type="dxa"/>
          </w:tcPr>
          <w:p w14:paraId="157B11BE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2D645A66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7DECD39E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017F4911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0B22BD9D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4ED0D87F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3D0E68C6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6CD653FC" w14:textId="77777777" w:rsidR="001C166E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42" w:type="dxa"/>
          </w:tcPr>
          <w:p w14:paraId="7560E580" w14:textId="77777777" w:rsidR="001C166E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2" w:name="CaseNumber"/>
            <w:bookmarkEnd w:id="2"/>
            <w:r w:rsidRPr="00CB6803">
              <w:rPr>
                <w:rFonts w:ascii="Times New Roman" w:hAnsi="Times New Roman"/>
                <w:sz w:val="26"/>
                <w:szCs w:val="26"/>
              </w:rPr>
              <w:t xml:space="preserve">Application for authority to construct or acquire an electric generation </w:t>
            </w:r>
            <w:r w:rsidR="002603D3" w:rsidRPr="00CB6803">
              <w:rPr>
                <w:rFonts w:ascii="Times New Roman" w:hAnsi="Times New Roman"/>
                <w:sz w:val="26"/>
                <w:szCs w:val="26"/>
              </w:rPr>
              <w:t>facility(</w:t>
            </w:r>
            <w:proofErr w:type="spellStart"/>
            <w:r w:rsidRPr="00CB6803">
              <w:rPr>
                <w:rFonts w:ascii="Times New Roman" w:hAnsi="Times New Roman"/>
                <w:sz w:val="26"/>
                <w:szCs w:val="26"/>
              </w:rPr>
              <w:t>ies</w:t>
            </w:r>
            <w:proofErr w:type="spellEnd"/>
            <w:r w:rsidRPr="00CB6803">
              <w:rPr>
                <w:rFonts w:ascii="Times New Roman" w:hAnsi="Times New Roman"/>
                <w:sz w:val="26"/>
                <w:szCs w:val="26"/>
              </w:rPr>
              <w:t xml:space="preserve">) and/or related </w:t>
            </w:r>
            <w:r w:rsidR="002603D3" w:rsidRPr="00CB6803">
              <w:rPr>
                <w:rFonts w:ascii="Times New Roman" w:hAnsi="Times New Roman"/>
                <w:sz w:val="26"/>
                <w:szCs w:val="26"/>
              </w:rPr>
              <w:t>facility(</w:t>
            </w:r>
            <w:proofErr w:type="spellStart"/>
            <w:r w:rsidRPr="00CB6803">
              <w:rPr>
                <w:rFonts w:ascii="Times New Roman" w:hAnsi="Times New Roman"/>
                <w:sz w:val="26"/>
                <w:szCs w:val="26"/>
              </w:rPr>
              <w:t>ies</w:t>
            </w:r>
            <w:proofErr w:type="spellEnd"/>
            <w:r w:rsidRPr="00CB6803">
              <w:rPr>
                <w:rFonts w:ascii="Times New Roman" w:hAnsi="Times New Roman"/>
                <w:sz w:val="26"/>
                <w:szCs w:val="26"/>
              </w:rPr>
              <w:t>).</w:t>
            </w:r>
          </w:p>
          <w:p w14:paraId="2151628D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A3E8939" w14:textId="77777777" w:rsidR="00CB62D8" w:rsidRPr="00000EB2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 xml:space="preserve">Application No.: </w:t>
            </w:r>
            <w:proofErr w:type="gramStart"/>
            <w:r w:rsidRPr="00CB6803">
              <w:rPr>
                <w:rFonts w:ascii="Times New Roman" w:hAnsi="Times New Roman"/>
                <w:sz w:val="26"/>
                <w:szCs w:val="26"/>
              </w:rPr>
              <w:t xml:space="preserve">  PRB</w:t>
            </w:r>
            <w:r w:rsidR="00000EB2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00EB2">
              <w:rPr>
                <w:rFonts w:ascii="Times New Roman" w:hAnsi="Times New Roman"/>
                <w:sz w:val="26"/>
                <w:szCs w:val="26"/>
                <w:u w:val="single"/>
              </w:rPr>
              <w:t>_</w:t>
            </w:r>
            <w:proofErr w:type="gramEnd"/>
            <w:r w:rsidR="00000EB2">
              <w:rPr>
                <w:rFonts w:ascii="Times New Roman" w:hAnsi="Times New Roman"/>
                <w:sz w:val="26"/>
                <w:szCs w:val="26"/>
                <w:u w:val="single"/>
              </w:rPr>
              <w:t>_____</w:t>
            </w:r>
            <w:r w:rsidR="00000EB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bookmarkStart w:id="3" w:name="Text28"/>
            <w:r w:rsidR="00000EB2" w:rsidRPr="00000EB2">
              <w:rPr>
                <w:rFonts w:ascii="Times New Roman" w:hAnsi="Times New Roman"/>
                <w:sz w:val="26"/>
                <w:szCs w:val="26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>
                    <w:default w:val="[ Docket number will be assigned by PRB.  You may call to have a number assigned prior to filing if you wish.  Please delete these instructions proir to filing. ]"/>
                  </w:textInput>
                </w:ffData>
              </w:fldChar>
            </w:r>
            <w:r w:rsidR="00000EB2" w:rsidRPr="00000EB2">
              <w:rPr>
                <w:rFonts w:ascii="Times New Roman" w:hAnsi="Times New Roman"/>
                <w:sz w:val="26"/>
                <w:szCs w:val="26"/>
                <w:u w:val="single"/>
              </w:rPr>
              <w:instrText xml:space="preserve"> FORMTEXT </w:instrText>
            </w:r>
            <w:r w:rsidR="00F26686" w:rsidRPr="00000EB2">
              <w:rPr>
                <w:rFonts w:ascii="Times New Roman" w:hAnsi="Times New Roman"/>
                <w:sz w:val="26"/>
                <w:szCs w:val="26"/>
                <w:u w:val="single"/>
              </w:rPr>
            </w:r>
            <w:r w:rsidR="00000EB2" w:rsidRPr="00000EB2">
              <w:rPr>
                <w:rFonts w:ascii="Times New Roman" w:hAnsi="Times New Roman"/>
                <w:sz w:val="26"/>
                <w:szCs w:val="26"/>
                <w:u w:val="single"/>
              </w:rPr>
              <w:fldChar w:fldCharType="separate"/>
            </w:r>
            <w:r w:rsidR="00000EB2" w:rsidRPr="00000EB2">
              <w:rPr>
                <w:rFonts w:ascii="Times New Roman" w:hAnsi="Times New Roman"/>
                <w:noProof/>
                <w:sz w:val="26"/>
                <w:szCs w:val="26"/>
                <w:u w:val="single"/>
              </w:rPr>
              <w:t>[ Docket number will be assigned by PRB.  You may call to have a number assigned prior to filing if you wish.  Please delete these instructions proir to filing. ]</w:t>
            </w:r>
            <w:r w:rsidR="00000EB2" w:rsidRPr="00000EB2">
              <w:rPr>
                <w:rFonts w:ascii="Times New Roman" w:hAnsi="Times New Roman"/>
                <w:sz w:val="26"/>
                <w:szCs w:val="26"/>
                <w:u w:val="single"/>
              </w:rPr>
              <w:fldChar w:fldCharType="end"/>
            </w:r>
            <w:bookmarkEnd w:id="3"/>
          </w:p>
          <w:p w14:paraId="5C232CEB" w14:textId="77777777" w:rsidR="00CB62D8" w:rsidRPr="00CB6803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C7F0BB6" w14:textId="77777777" w:rsidR="00CB62D8" w:rsidRPr="009E6A1F" w:rsidRDefault="00CB62D8" w:rsidP="00872D7F">
            <w:pPr>
              <w:pStyle w:val="SingleSpacing"/>
              <w:spacing w:line="24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 xml:space="preserve">Applicant File No.: </w:t>
            </w:r>
            <w:r w:rsidR="009E6A1F">
              <w:rPr>
                <w:rFonts w:ascii="Times New Roman" w:hAnsi="Times New Roman"/>
                <w:sz w:val="26"/>
                <w:szCs w:val="26"/>
                <w:u w:val="single"/>
              </w:rPr>
              <w:t>________</w:t>
            </w:r>
          </w:p>
        </w:tc>
      </w:tr>
    </w:tbl>
    <w:p w14:paraId="7E208475" w14:textId="77777777" w:rsidR="00CB62D8" w:rsidRPr="00CB6803" w:rsidRDefault="00CB62D8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bookmarkStart w:id="4" w:name="Text4"/>
    <w:p w14:paraId="4086699A" w14:textId="77777777" w:rsidR="00CB62D8" w:rsidRPr="00CB6803" w:rsidRDefault="00000EB2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4"/>
            <w:enabled/>
            <w:calcOnExit w:val="0"/>
            <w:textInput>
              <w:default w:val="[ Enter applicant's name ]"/>
            </w:textInput>
          </w:ffData>
        </w:fldChar>
      </w:r>
      <w:r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>
        <w:rPr>
          <w:rFonts w:ascii="Times New Roman" w:hAnsi="Times New Roman"/>
          <w:sz w:val="26"/>
          <w:szCs w:val="26"/>
          <w:u w:val="single"/>
        </w:rPr>
        <w:fldChar w:fldCharType="separate"/>
      </w:r>
      <w:r>
        <w:rPr>
          <w:rFonts w:ascii="Times New Roman" w:hAnsi="Times New Roman"/>
          <w:noProof/>
          <w:sz w:val="26"/>
          <w:szCs w:val="26"/>
          <w:u w:val="single"/>
        </w:rPr>
        <w:t>[ Enter applicant's name ]</w:t>
      </w:r>
      <w:r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4"/>
      <w:r w:rsidR="006A0966" w:rsidRPr="00CB6803">
        <w:rPr>
          <w:rFonts w:ascii="Times New Roman" w:hAnsi="Times New Roman"/>
          <w:sz w:val="26"/>
          <w:szCs w:val="26"/>
        </w:rPr>
        <w:t xml:space="preserve"> applies to the Nebraska Power Review Board for an order authorizing it to construct or acquire electric generation fac</w:t>
      </w:r>
      <w:r w:rsidR="002603D3" w:rsidRPr="00CB6803">
        <w:rPr>
          <w:rFonts w:ascii="Times New Roman" w:hAnsi="Times New Roman"/>
          <w:sz w:val="26"/>
          <w:szCs w:val="26"/>
        </w:rPr>
        <w:t>ilities and/or related faciliti</w:t>
      </w:r>
      <w:r w:rsidR="006A0966" w:rsidRPr="00CB6803">
        <w:rPr>
          <w:rFonts w:ascii="Times New Roman" w:hAnsi="Times New Roman"/>
          <w:sz w:val="26"/>
          <w:szCs w:val="26"/>
        </w:rPr>
        <w:t xml:space="preserve">es in </w:t>
      </w:r>
      <w:bookmarkStart w:id="5" w:name="Text5"/>
      <w:r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5"/>
            <w:enabled/>
            <w:calcOnExit w:val="0"/>
            <w:textInput>
              <w:default w:val="[ Enter county name ]"/>
            </w:textInput>
          </w:ffData>
        </w:fldChar>
      </w:r>
      <w:r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>
        <w:rPr>
          <w:rFonts w:ascii="Times New Roman" w:hAnsi="Times New Roman"/>
          <w:sz w:val="26"/>
          <w:szCs w:val="26"/>
          <w:u w:val="single"/>
        </w:rPr>
        <w:fldChar w:fldCharType="separate"/>
      </w:r>
      <w:r>
        <w:rPr>
          <w:rFonts w:ascii="Times New Roman" w:hAnsi="Times New Roman"/>
          <w:noProof/>
          <w:sz w:val="26"/>
          <w:szCs w:val="26"/>
          <w:u w:val="single"/>
        </w:rPr>
        <w:t>[ Enter county name ]</w:t>
      </w:r>
      <w:r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5"/>
      <w:r w:rsidR="006A0966" w:rsidRPr="00CB6803">
        <w:rPr>
          <w:rFonts w:ascii="Times New Roman" w:hAnsi="Times New Roman"/>
          <w:sz w:val="26"/>
          <w:szCs w:val="26"/>
        </w:rPr>
        <w:t>, Nebraska, as hereinafter set forth below:</w:t>
      </w:r>
    </w:p>
    <w:p w14:paraId="7F8DFE66" w14:textId="77777777" w:rsidR="006A0966" w:rsidRPr="00CB6803" w:rsidRDefault="006A0966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05659DDF" w14:textId="77777777" w:rsidR="006A0966" w:rsidRPr="00CB6803" w:rsidRDefault="006A0966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(1</w:t>
      </w:r>
      <w:proofErr w:type="gramStart"/>
      <w:r w:rsidRPr="00CB6803">
        <w:rPr>
          <w:rFonts w:ascii="Times New Roman" w:hAnsi="Times New Roman"/>
          <w:sz w:val="26"/>
          <w:szCs w:val="26"/>
        </w:rPr>
        <w:t>)  Description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of proposed electric generation facilities:</w:t>
      </w:r>
    </w:p>
    <w:p w14:paraId="26662F95" w14:textId="77777777" w:rsidR="006A0966" w:rsidRPr="00CB6803" w:rsidRDefault="006A0966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A.  Size of Unit: </w:t>
      </w:r>
      <w:bookmarkStart w:id="6" w:name="Text6"/>
      <w:r w:rsidR="00F16B5A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6"/>
            <w:enabled/>
            <w:calcOnExit w:val="0"/>
            <w:textInput>
              <w:default w:val="[ In megawatts, or if a small unit, in kilowatts ]"/>
            </w:textInput>
          </w:ffData>
        </w:fldChar>
      </w:r>
      <w:r w:rsidR="00F16B5A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286589" w:rsidRPr="00F16B5A">
        <w:rPr>
          <w:rFonts w:ascii="Times New Roman" w:hAnsi="Times New Roman"/>
          <w:sz w:val="26"/>
          <w:szCs w:val="26"/>
          <w:u w:val="single"/>
        </w:rPr>
      </w:r>
      <w:r w:rsidR="00F16B5A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F16B5A">
        <w:rPr>
          <w:rFonts w:ascii="Times New Roman" w:hAnsi="Times New Roman"/>
          <w:noProof/>
          <w:sz w:val="26"/>
          <w:szCs w:val="26"/>
          <w:u w:val="single"/>
        </w:rPr>
        <w:t>[ In megawatts, or if a small unit, in kilowatts ]</w:t>
      </w:r>
      <w:r w:rsidR="00F16B5A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6"/>
    </w:p>
    <w:p w14:paraId="393C2A1E" w14:textId="77777777" w:rsidR="006A0966" w:rsidRPr="00CB6803" w:rsidRDefault="006A0966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B.  </w:t>
      </w:r>
      <w:r w:rsidR="00F16E74" w:rsidRPr="00CB6803">
        <w:rPr>
          <w:rFonts w:ascii="Times New Roman" w:hAnsi="Times New Roman"/>
          <w:sz w:val="26"/>
          <w:szCs w:val="26"/>
        </w:rPr>
        <w:t>Location of alternate locations:</w:t>
      </w:r>
      <w:r w:rsidR="000E23B8">
        <w:rPr>
          <w:rFonts w:ascii="Times New Roman" w:hAnsi="Times New Roman"/>
          <w:sz w:val="26"/>
          <w:szCs w:val="26"/>
        </w:rPr>
        <w:t xml:space="preserve"> </w:t>
      </w:r>
      <w:bookmarkStart w:id="7" w:name="Text35"/>
      <w:r w:rsidR="00F16B5A">
        <w:rPr>
          <w:rFonts w:ascii="Times New Roman" w:hAnsi="Times New Roman"/>
          <w:sz w:val="26"/>
          <w:szCs w:val="26"/>
        </w:rPr>
        <w:fldChar w:fldCharType="begin">
          <w:ffData>
            <w:name w:val="Text35"/>
            <w:enabled/>
            <w:calcOnExit w:val="0"/>
            <w:textInput>
              <w:default w:val="[ If none, enter &quot;not applicable&quot; ]"/>
            </w:textInput>
          </w:ffData>
        </w:fldChar>
      </w:r>
      <w:r w:rsidR="00F16B5A">
        <w:rPr>
          <w:rFonts w:ascii="Times New Roman" w:hAnsi="Times New Roman"/>
          <w:sz w:val="26"/>
          <w:szCs w:val="26"/>
        </w:rPr>
        <w:instrText xml:space="preserve"> FORMTEXT </w:instrText>
      </w:r>
      <w:r w:rsidR="00286589" w:rsidRPr="00F16B5A">
        <w:rPr>
          <w:rFonts w:ascii="Times New Roman" w:hAnsi="Times New Roman"/>
          <w:sz w:val="26"/>
          <w:szCs w:val="26"/>
        </w:rPr>
      </w:r>
      <w:r w:rsidR="00F16B5A">
        <w:rPr>
          <w:rFonts w:ascii="Times New Roman" w:hAnsi="Times New Roman"/>
          <w:sz w:val="26"/>
          <w:szCs w:val="26"/>
        </w:rPr>
        <w:fldChar w:fldCharType="separate"/>
      </w:r>
      <w:r w:rsidR="00F16B5A">
        <w:rPr>
          <w:rFonts w:ascii="Times New Roman" w:hAnsi="Times New Roman"/>
          <w:noProof/>
          <w:sz w:val="26"/>
          <w:szCs w:val="26"/>
        </w:rPr>
        <w:t>[ If none, enter "not applicable" ]</w:t>
      </w:r>
      <w:r w:rsidR="00F16B5A">
        <w:rPr>
          <w:rFonts w:ascii="Times New Roman" w:hAnsi="Times New Roman"/>
          <w:sz w:val="26"/>
          <w:szCs w:val="26"/>
        </w:rPr>
        <w:fldChar w:fldCharType="end"/>
      </w:r>
      <w:bookmarkEnd w:id="7"/>
    </w:p>
    <w:p w14:paraId="54288336" w14:textId="77777777" w:rsidR="00F16E74" w:rsidRPr="00CB6803" w:rsidRDefault="00F16E74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C.  Type of unit or alternate types:  </w:t>
      </w:r>
      <w:bookmarkStart w:id="8" w:name="Text29"/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29"/>
            <w:enabled/>
            <w:calcOnExit w:val="0"/>
            <w:textInput>
              <w:default w:val="[ TYPES ]"/>
            </w:textInput>
          </w:ffData>
        </w:fldChar>
      </w:r>
      <w:r w:rsidR="00000EB2" w:rsidRP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[ TYPES ]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8"/>
    </w:p>
    <w:p w14:paraId="313E7EF1" w14:textId="77777777" w:rsidR="00CB62D8" w:rsidRPr="00CB6803" w:rsidRDefault="00F16E74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D.  If nuclear, type of reactor: </w:t>
      </w:r>
      <w:bookmarkStart w:id="9" w:name="Text11"/>
      <w:r w:rsidR="00F16B5A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1"/>
            <w:enabled/>
            <w:calcOnExit w:val="0"/>
            <w:textInput>
              <w:default w:val="[ Describe ]"/>
            </w:textInput>
          </w:ffData>
        </w:fldChar>
      </w:r>
      <w:r w:rsidR="00F16B5A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286589" w:rsidRPr="00F16B5A">
        <w:rPr>
          <w:rFonts w:ascii="Times New Roman" w:hAnsi="Times New Roman"/>
          <w:sz w:val="26"/>
          <w:szCs w:val="26"/>
          <w:u w:val="single"/>
        </w:rPr>
      </w:r>
      <w:r w:rsidR="00F16B5A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F16B5A">
        <w:rPr>
          <w:rFonts w:ascii="Times New Roman" w:hAnsi="Times New Roman"/>
          <w:noProof/>
          <w:sz w:val="26"/>
          <w:szCs w:val="26"/>
          <w:u w:val="single"/>
        </w:rPr>
        <w:t>[ Describe ]</w:t>
      </w:r>
      <w:r w:rsidR="00F16B5A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9"/>
    </w:p>
    <w:p w14:paraId="4598B29A" w14:textId="77777777" w:rsidR="00F16E74" w:rsidRPr="00CB6803" w:rsidRDefault="00F16E74" w:rsidP="00872D7F">
      <w:pPr>
        <w:spacing w:line="240" w:lineRule="auto"/>
        <w:ind w:left="720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 xml:space="preserve">E.  Have engineering feasibility studies been completed </w:t>
      </w:r>
      <w:proofErr w:type="gramStart"/>
      <w:r w:rsidRPr="00CB6803">
        <w:rPr>
          <w:rFonts w:ascii="Times New Roman" w:hAnsi="Times New Roman"/>
          <w:sz w:val="26"/>
          <w:szCs w:val="26"/>
        </w:rPr>
        <w:t>in regard to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this facility? Yes </w:t>
      </w:r>
      <w:bookmarkStart w:id="10" w:name="Check5"/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1" w:name="Text30"/>
      <w:r w:rsidR="00000EB2" w:rsidRP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0"/>
      <w:bookmarkEnd w:id="11"/>
      <w:r w:rsidRPr="00CB6803">
        <w:rPr>
          <w:rFonts w:ascii="Times New Roman" w:hAnsi="Times New Roman"/>
          <w:sz w:val="26"/>
          <w:szCs w:val="26"/>
        </w:rPr>
        <w:t xml:space="preserve"> </w:t>
      </w:r>
      <w:r w:rsidR="00F31450" w:rsidRPr="00CB6803">
        <w:rPr>
          <w:rFonts w:ascii="Times New Roman" w:hAnsi="Times New Roman"/>
          <w:sz w:val="26"/>
          <w:szCs w:val="26"/>
        </w:rPr>
        <w:t xml:space="preserve"> </w:t>
      </w:r>
      <w:r w:rsidRPr="00CB6803">
        <w:rPr>
          <w:rFonts w:ascii="Times New Roman" w:hAnsi="Times New Roman"/>
          <w:sz w:val="26"/>
          <w:szCs w:val="26"/>
        </w:rPr>
        <w:t>No</w:t>
      </w:r>
      <w:r w:rsidR="00000EB2">
        <w:rPr>
          <w:rFonts w:ascii="Times New Roman" w:hAnsi="Times New Roman"/>
          <w:sz w:val="26"/>
          <w:szCs w:val="26"/>
        </w:rPr>
        <w:t xml:space="preserve"> 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2" w:name="Text31"/>
      <w:r w:rsidR="00000EB2" w:rsidRP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2"/>
      <w:r w:rsidR="00F31450" w:rsidRPr="00CB6803">
        <w:rPr>
          <w:rFonts w:ascii="Times New Roman" w:hAnsi="Times New Roman"/>
          <w:sz w:val="26"/>
          <w:szCs w:val="26"/>
        </w:rPr>
        <w:t xml:space="preserve">.  If so, has a copy of the same been filed with the Nebraska Power Review Board? Yes 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3" w:name="Text32"/>
      <w:r w:rsidR="00000EB2" w:rsidRP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3"/>
      <w:r w:rsidR="00F31450" w:rsidRPr="00CB6803">
        <w:rPr>
          <w:rFonts w:ascii="Times New Roman" w:hAnsi="Times New Roman"/>
          <w:sz w:val="26"/>
          <w:szCs w:val="26"/>
        </w:rPr>
        <w:t xml:space="preserve"> No 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4" w:name="Text33"/>
      <w:r w:rsidR="00000EB2" w:rsidRP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noProof/>
          <w:sz w:val="26"/>
          <w:szCs w:val="26"/>
          <w:u w:val="single"/>
        </w:rPr>
        <w:t> </w:t>
      </w:r>
      <w:r w:rsidR="00000EB2" w:rsidRP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4"/>
    </w:p>
    <w:p w14:paraId="0E0889A0" w14:textId="77777777" w:rsidR="00F31450" w:rsidRPr="00CB6803" w:rsidRDefault="00F31450" w:rsidP="00872D7F">
      <w:pPr>
        <w:spacing w:line="240" w:lineRule="auto"/>
        <w:ind w:left="720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 xml:space="preserve">F.  Has a consulting engineer for design and construction management been retained? </w:t>
      </w:r>
      <w:bookmarkStart w:id="15" w:name="Text12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2"/>
            <w:enabled/>
            <w:calcOnExit w:val="0"/>
            <w:textInput>
              <w:default w:val="[ Explain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Explain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5"/>
      <w:r w:rsidRPr="00CB6803">
        <w:rPr>
          <w:rFonts w:ascii="Times New Roman" w:hAnsi="Times New Roman"/>
          <w:sz w:val="26"/>
          <w:szCs w:val="26"/>
        </w:rPr>
        <w:t xml:space="preserve"> </w:t>
      </w:r>
    </w:p>
    <w:p w14:paraId="78948421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749DF15A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(2</w:t>
      </w:r>
      <w:proofErr w:type="gramStart"/>
      <w:r w:rsidRPr="00CB6803">
        <w:rPr>
          <w:rFonts w:ascii="Times New Roman" w:hAnsi="Times New Roman"/>
          <w:sz w:val="26"/>
          <w:szCs w:val="26"/>
        </w:rPr>
        <w:t>)  Overall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project schedule:</w:t>
      </w:r>
    </w:p>
    <w:p w14:paraId="6A410433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A.  Estimated completion date of all engineering studies: </w:t>
      </w:r>
      <w:bookmarkStart w:id="16" w:name="Text22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22"/>
            <w:enabled/>
            <w:calcOnExit w:val="0"/>
            <w:textInput>
              <w:default w:val="[ Enter date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Enter date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6"/>
    </w:p>
    <w:p w14:paraId="5B4B1821" w14:textId="77777777" w:rsidR="00F31450" w:rsidRDefault="00F31450" w:rsidP="00872D7F">
      <w:pPr>
        <w:spacing w:line="240" w:lineRule="auto"/>
        <w:rPr>
          <w:rFonts w:ascii="Times New Roman" w:hAnsi="Times New Roman"/>
          <w:sz w:val="26"/>
          <w:szCs w:val="26"/>
          <w:u w:val="single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B.  Estimated date of commencement of construction:  </w:t>
      </w:r>
      <w:bookmarkStart w:id="17" w:name="Text14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4"/>
            <w:enabled/>
            <w:calcOnExit w:val="0"/>
            <w:textInput>
              <w:default w:val="[ Enter date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Enter date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7"/>
    </w:p>
    <w:p w14:paraId="6AE990A3" w14:textId="77777777" w:rsidR="00C424F9" w:rsidRPr="00CB6803" w:rsidRDefault="00E12F18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C.  Estimated date the facility will engage in commercial operation: </w:t>
      </w:r>
      <w:r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4"/>
            <w:enabled/>
            <w:calcOnExit w:val="0"/>
            <w:textInput>
              <w:default w:val="[ Enter date ]"/>
            </w:textInput>
          </w:ffData>
        </w:fldChar>
      </w:r>
      <w:r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Pr="00000EB2">
        <w:rPr>
          <w:rFonts w:ascii="Times New Roman" w:hAnsi="Times New Roman"/>
          <w:sz w:val="26"/>
          <w:szCs w:val="26"/>
          <w:u w:val="single"/>
        </w:rPr>
      </w:r>
      <w:r>
        <w:rPr>
          <w:rFonts w:ascii="Times New Roman" w:hAnsi="Times New Roman"/>
          <w:sz w:val="26"/>
          <w:szCs w:val="26"/>
          <w:u w:val="single"/>
        </w:rPr>
        <w:fldChar w:fldCharType="separate"/>
      </w:r>
      <w:r>
        <w:rPr>
          <w:rFonts w:ascii="Times New Roman" w:hAnsi="Times New Roman"/>
          <w:noProof/>
          <w:sz w:val="26"/>
          <w:szCs w:val="26"/>
          <w:u w:val="single"/>
        </w:rPr>
        <w:t>[ Enter date ]</w:t>
      </w:r>
      <w:r>
        <w:rPr>
          <w:rFonts w:ascii="Times New Roman" w:hAnsi="Times New Roman"/>
          <w:sz w:val="26"/>
          <w:szCs w:val="26"/>
          <w:u w:val="single"/>
        </w:rPr>
        <w:fldChar w:fldCharType="end"/>
      </w:r>
    </w:p>
    <w:p w14:paraId="1D5EB793" w14:textId="77777777" w:rsidR="00E12F18" w:rsidRDefault="00E12F18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55B54DB4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(3</w:t>
      </w:r>
      <w:proofErr w:type="gramStart"/>
      <w:r w:rsidRPr="00CB6803">
        <w:rPr>
          <w:rFonts w:ascii="Times New Roman" w:hAnsi="Times New Roman"/>
          <w:sz w:val="26"/>
          <w:szCs w:val="26"/>
        </w:rPr>
        <w:t>)  Total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Estimated Cost:</w:t>
      </w:r>
    </w:p>
    <w:p w14:paraId="2772E149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A.  Total cost of generation station: </w:t>
      </w:r>
      <w:bookmarkStart w:id="18" w:name="Text15"/>
      <w:r w:rsidR="00F16B5A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5"/>
            <w:enabled/>
            <w:calcOnExit w:val="0"/>
            <w:textInput>
              <w:default w:val="[ Estimated cost to complete ]"/>
            </w:textInput>
          </w:ffData>
        </w:fldChar>
      </w:r>
      <w:r w:rsidR="00F16B5A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286589" w:rsidRPr="00F16B5A">
        <w:rPr>
          <w:rFonts w:ascii="Times New Roman" w:hAnsi="Times New Roman"/>
          <w:sz w:val="26"/>
          <w:szCs w:val="26"/>
          <w:u w:val="single"/>
        </w:rPr>
      </w:r>
      <w:r w:rsidR="00F16B5A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F16B5A">
        <w:rPr>
          <w:rFonts w:ascii="Times New Roman" w:hAnsi="Times New Roman"/>
          <w:noProof/>
          <w:sz w:val="26"/>
          <w:szCs w:val="26"/>
          <w:u w:val="single"/>
        </w:rPr>
        <w:t>[ Estimated cost to complete ]</w:t>
      </w:r>
      <w:r w:rsidR="00F16B5A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8"/>
    </w:p>
    <w:p w14:paraId="7D3980C3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 xml:space="preserve">B.  Total cost of substations and switch yards or any other related facilities, not </w:t>
      </w:r>
      <w:r w:rsidR="00C424F9" w:rsidRPr="00CB6803">
        <w:rPr>
          <w:rFonts w:ascii="Times New Roman" w:hAnsi="Times New Roman"/>
          <w:sz w:val="26"/>
          <w:szCs w:val="26"/>
        </w:rPr>
        <w:tab/>
      </w:r>
      <w:r w:rsidRPr="00CB6803">
        <w:rPr>
          <w:rFonts w:ascii="Times New Roman" w:hAnsi="Times New Roman"/>
          <w:sz w:val="26"/>
          <w:szCs w:val="26"/>
        </w:rPr>
        <w:t>including transmission lines:</w:t>
      </w:r>
      <w:r w:rsidR="009B5E7E" w:rsidRPr="00CB6803">
        <w:rPr>
          <w:rFonts w:ascii="Times New Roman" w:hAnsi="Times New Roman"/>
          <w:sz w:val="26"/>
          <w:szCs w:val="26"/>
        </w:rPr>
        <w:t xml:space="preserve"> </w:t>
      </w:r>
      <w:bookmarkStart w:id="19" w:name="Text16"/>
      <w:r w:rsidR="007409F5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6"/>
            <w:enabled/>
            <w:calcOnExit w:val="0"/>
            <w:textInput>
              <w:default w:val="[ Estimated cost to complete ]"/>
            </w:textInput>
          </w:ffData>
        </w:fldChar>
      </w:r>
      <w:r w:rsidR="007409F5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900434" w:rsidRPr="007409F5">
        <w:rPr>
          <w:rFonts w:ascii="Times New Roman" w:hAnsi="Times New Roman"/>
          <w:sz w:val="26"/>
          <w:szCs w:val="26"/>
          <w:u w:val="single"/>
        </w:rPr>
      </w:r>
      <w:r w:rsidR="007409F5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7409F5">
        <w:rPr>
          <w:rFonts w:ascii="Times New Roman" w:hAnsi="Times New Roman"/>
          <w:noProof/>
          <w:sz w:val="26"/>
          <w:szCs w:val="26"/>
          <w:u w:val="single"/>
        </w:rPr>
        <w:t>[ Estimated cost to complete ]</w:t>
      </w:r>
      <w:r w:rsidR="007409F5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19"/>
    </w:p>
    <w:p w14:paraId="220DB17A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>C.  Total estimated cost:</w:t>
      </w:r>
      <w:r w:rsidR="009B5E7E" w:rsidRPr="00CB6803">
        <w:rPr>
          <w:rFonts w:ascii="Times New Roman" w:hAnsi="Times New Roman"/>
          <w:sz w:val="26"/>
          <w:szCs w:val="26"/>
        </w:rPr>
        <w:t xml:space="preserve"> </w:t>
      </w:r>
      <w:bookmarkStart w:id="20" w:name="Text17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7"/>
            <w:enabled/>
            <w:calcOnExit w:val="0"/>
            <w:textInput>
              <w:default w:val="[ Total cost of the above two items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Total cost of the above two items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0"/>
    </w:p>
    <w:p w14:paraId="025E59E2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  <w:t>D.  How is the proposed facility to be financed:</w:t>
      </w:r>
      <w:r w:rsidR="009B5E7E" w:rsidRPr="00CB6803">
        <w:rPr>
          <w:rFonts w:ascii="Times New Roman" w:hAnsi="Times New Roman"/>
          <w:sz w:val="26"/>
          <w:szCs w:val="26"/>
        </w:rPr>
        <w:t xml:space="preserve"> </w:t>
      </w:r>
      <w:bookmarkStart w:id="21" w:name="Text18"/>
      <w:r w:rsidR="00F16B5A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8"/>
            <w:enabled/>
            <w:calcOnExit w:val="0"/>
            <w:textInput>
              <w:default w:val="[ List the method of financing ]"/>
            </w:textInput>
          </w:ffData>
        </w:fldChar>
      </w:r>
      <w:r w:rsidR="00F16B5A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286589" w:rsidRPr="00F16B5A">
        <w:rPr>
          <w:rFonts w:ascii="Times New Roman" w:hAnsi="Times New Roman"/>
          <w:sz w:val="26"/>
          <w:szCs w:val="26"/>
          <w:u w:val="single"/>
        </w:rPr>
      </w:r>
      <w:r w:rsidR="00F16B5A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F16B5A">
        <w:rPr>
          <w:rFonts w:ascii="Times New Roman" w:hAnsi="Times New Roman"/>
          <w:noProof/>
          <w:sz w:val="26"/>
          <w:szCs w:val="26"/>
          <w:u w:val="single"/>
        </w:rPr>
        <w:t>[ List the method of financing ]</w:t>
      </w:r>
      <w:r w:rsidR="00F16B5A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1"/>
    </w:p>
    <w:p w14:paraId="78AAEE4B" w14:textId="77777777" w:rsidR="00F31450" w:rsidRPr="00CB6803" w:rsidRDefault="00F31450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ab/>
      </w:r>
    </w:p>
    <w:p w14:paraId="5084A01E" w14:textId="77777777" w:rsidR="00F31450" w:rsidRPr="00CB6803" w:rsidRDefault="009B5E7E" w:rsidP="00872D7F">
      <w:pPr>
        <w:spacing w:line="240" w:lineRule="auto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(4</w:t>
      </w:r>
      <w:proofErr w:type="gramStart"/>
      <w:r w:rsidRPr="00CB6803">
        <w:rPr>
          <w:rFonts w:ascii="Times New Roman" w:hAnsi="Times New Roman"/>
          <w:sz w:val="26"/>
          <w:szCs w:val="26"/>
        </w:rPr>
        <w:t>)  Description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of related facilities: </w:t>
      </w:r>
      <w:bookmarkStart w:id="22" w:name="Text19"/>
      <w:r w:rsidR="00F16B5A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19"/>
            <w:enabled/>
            <w:calcOnExit w:val="0"/>
            <w:textInput>
              <w:default w:val="[ Enter description ]"/>
            </w:textInput>
          </w:ffData>
        </w:fldChar>
      </w:r>
      <w:r w:rsidR="00F16B5A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286589" w:rsidRPr="00F16B5A">
        <w:rPr>
          <w:rFonts w:ascii="Times New Roman" w:hAnsi="Times New Roman"/>
          <w:sz w:val="26"/>
          <w:szCs w:val="26"/>
          <w:u w:val="single"/>
        </w:rPr>
      </w:r>
      <w:r w:rsidR="00F16B5A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F16B5A">
        <w:rPr>
          <w:rFonts w:ascii="Times New Roman" w:hAnsi="Times New Roman"/>
          <w:noProof/>
          <w:sz w:val="26"/>
          <w:szCs w:val="26"/>
          <w:u w:val="single"/>
        </w:rPr>
        <w:t>[ Enter description ]</w:t>
      </w:r>
      <w:r w:rsidR="00F16B5A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2"/>
    </w:p>
    <w:p w14:paraId="0AFF8CD2" w14:textId="77777777" w:rsidR="00C424F9" w:rsidRPr="00CB6803" w:rsidRDefault="00C424F9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08CA19AD" w14:textId="77777777" w:rsidR="00F16B5A" w:rsidRDefault="009B5E7E" w:rsidP="00F16B5A">
      <w:pPr>
        <w:spacing w:line="240" w:lineRule="auto"/>
        <w:ind w:left="432" w:hanging="432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(5</w:t>
      </w:r>
      <w:proofErr w:type="gramStart"/>
      <w:r w:rsidRPr="00CB6803">
        <w:rPr>
          <w:rFonts w:ascii="Times New Roman" w:hAnsi="Times New Roman"/>
          <w:sz w:val="26"/>
          <w:szCs w:val="26"/>
        </w:rPr>
        <w:t>)  The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owners of electric generation facilities, electric transmission lines, and/or related </w:t>
      </w:r>
      <w:r w:rsidR="005F14F0">
        <w:rPr>
          <w:rFonts w:ascii="Times New Roman" w:hAnsi="Times New Roman"/>
          <w:sz w:val="26"/>
          <w:szCs w:val="26"/>
        </w:rPr>
        <w:t xml:space="preserve">  </w:t>
      </w:r>
      <w:r w:rsidRPr="00CB6803">
        <w:rPr>
          <w:rFonts w:ascii="Times New Roman" w:hAnsi="Times New Roman"/>
          <w:sz w:val="26"/>
          <w:szCs w:val="26"/>
        </w:rPr>
        <w:t>facilities, and any other persons or organizations known to the applicant whom the applicant believes to be interested in this application are:</w:t>
      </w:r>
      <w:r w:rsidR="00F16B5A">
        <w:rPr>
          <w:rFonts w:ascii="Times New Roman" w:hAnsi="Times New Roman"/>
          <w:sz w:val="26"/>
          <w:szCs w:val="26"/>
        </w:rPr>
        <w:t xml:space="preserve">  </w:t>
      </w:r>
    </w:p>
    <w:bookmarkStart w:id="23" w:name="Text20"/>
    <w:p w14:paraId="4C47BCF7" w14:textId="77777777" w:rsidR="009B5E7E" w:rsidRPr="00CB6803" w:rsidRDefault="00C60FFE" w:rsidP="00F16B5A">
      <w:pPr>
        <w:spacing w:line="240" w:lineRule="auto"/>
        <w:ind w:left="43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20"/>
            <w:enabled/>
            <w:calcOnExit w:val="0"/>
            <w:textInput>
              <w:default w:val="[ List the name(s) ]"/>
            </w:textInput>
          </w:ffData>
        </w:fldChar>
      </w:r>
      <w:r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B138FE" w:rsidRPr="00C60FFE">
        <w:rPr>
          <w:rFonts w:ascii="Times New Roman" w:hAnsi="Times New Roman"/>
          <w:sz w:val="26"/>
          <w:szCs w:val="26"/>
          <w:u w:val="single"/>
        </w:rPr>
      </w:r>
      <w:r>
        <w:rPr>
          <w:rFonts w:ascii="Times New Roman" w:hAnsi="Times New Roman"/>
          <w:sz w:val="26"/>
          <w:szCs w:val="26"/>
          <w:u w:val="single"/>
        </w:rPr>
        <w:fldChar w:fldCharType="separate"/>
      </w:r>
      <w:r>
        <w:rPr>
          <w:rFonts w:ascii="Times New Roman" w:hAnsi="Times New Roman"/>
          <w:noProof/>
          <w:sz w:val="26"/>
          <w:szCs w:val="26"/>
          <w:u w:val="single"/>
        </w:rPr>
        <w:t>[ List the name(s) ]</w:t>
      </w:r>
      <w:r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3"/>
    </w:p>
    <w:p w14:paraId="772935A1" w14:textId="77777777" w:rsidR="00C424F9" w:rsidRPr="00CB6803" w:rsidRDefault="00C424F9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02FB62E5" w14:textId="77777777" w:rsidR="00F16B5A" w:rsidRDefault="009B5E7E" w:rsidP="00F16B5A">
      <w:pPr>
        <w:spacing w:line="240" w:lineRule="auto"/>
        <w:ind w:left="432" w:hanging="432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(6</w:t>
      </w:r>
      <w:proofErr w:type="gramStart"/>
      <w:r w:rsidRPr="00CB6803">
        <w:rPr>
          <w:rFonts w:ascii="Times New Roman" w:hAnsi="Times New Roman"/>
          <w:sz w:val="26"/>
          <w:szCs w:val="26"/>
        </w:rPr>
        <w:t>)  Waivers</w:t>
      </w:r>
      <w:proofErr w:type="gramEnd"/>
      <w:r w:rsidRPr="00CB6803">
        <w:rPr>
          <w:rFonts w:ascii="Times New Roman" w:hAnsi="Times New Roman"/>
          <w:sz w:val="26"/>
          <w:szCs w:val="26"/>
        </w:rPr>
        <w:t xml:space="preserve"> and consents from the following are attached:</w:t>
      </w:r>
    </w:p>
    <w:p w14:paraId="010D92FC" w14:textId="77777777" w:rsidR="00CB62D8" w:rsidRPr="00CB6803" w:rsidRDefault="009B5E7E" w:rsidP="00F16B5A">
      <w:pPr>
        <w:spacing w:line="240" w:lineRule="auto"/>
        <w:ind w:left="432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 xml:space="preserve"> </w:t>
      </w:r>
      <w:bookmarkStart w:id="24" w:name="Text21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21"/>
            <w:enabled/>
            <w:calcOnExit w:val="0"/>
            <w:textInput>
              <w:default w:val="[ Enter the name(s) of those submitting forms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Enter the name(s) of those submitting forms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4"/>
    </w:p>
    <w:p w14:paraId="00CC6BF9" w14:textId="77777777" w:rsidR="00C424F9" w:rsidRPr="00CB6803" w:rsidRDefault="00C424F9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3D56F031" w14:textId="77777777" w:rsidR="009B5E7E" w:rsidRPr="00CB6803" w:rsidRDefault="009B5E7E" w:rsidP="00F16B5A">
      <w:pPr>
        <w:spacing w:line="240" w:lineRule="auto"/>
        <w:ind w:left="432" w:hanging="432"/>
        <w:rPr>
          <w:rFonts w:ascii="Times New Roman" w:hAnsi="Times New Roman"/>
          <w:sz w:val="26"/>
          <w:szCs w:val="26"/>
        </w:rPr>
      </w:pPr>
      <w:r w:rsidRPr="00CB6803">
        <w:rPr>
          <w:rFonts w:ascii="Times New Roman" w:hAnsi="Times New Roman"/>
          <w:sz w:val="26"/>
          <w:szCs w:val="26"/>
        </w:rPr>
        <w:t>(7</w:t>
      </w:r>
      <w:proofErr w:type="gramStart"/>
      <w:r w:rsidRPr="00CB6803">
        <w:rPr>
          <w:rFonts w:ascii="Times New Roman" w:hAnsi="Times New Roman"/>
          <w:sz w:val="26"/>
          <w:szCs w:val="26"/>
        </w:rPr>
        <w:t xml:space="preserve">) </w:t>
      </w:r>
      <w:r w:rsidR="00C424F9" w:rsidRPr="00CB6803">
        <w:rPr>
          <w:rFonts w:ascii="Times New Roman" w:hAnsi="Times New Roman"/>
          <w:sz w:val="26"/>
          <w:szCs w:val="26"/>
        </w:rPr>
        <w:t xml:space="preserve"> The</w:t>
      </w:r>
      <w:proofErr w:type="gramEnd"/>
      <w:r w:rsidR="00C424F9" w:rsidRPr="00CB6803">
        <w:rPr>
          <w:rFonts w:ascii="Times New Roman" w:hAnsi="Times New Roman"/>
          <w:sz w:val="26"/>
          <w:szCs w:val="26"/>
        </w:rPr>
        <w:t xml:space="preserve"> proposed electric generati</w:t>
      </w:r>
      <w:r w:rsidRPr="00CB6803">
        <w:rPr>
          <w:rFonts w:ascii="Times New Roman" w:hAnsi="Times New Roman"/>
          <w:sz w:val="26"/>
          <w:szCs w:val="26"/>
        </w:rPr>
        <w:t xml:space="preserve">on facilities and/or related facilities will serve the public convenience and necessity, and the applicant can most economically and feasibly supply the electric service resulting from the proposed </w:t>
      </w:r>
      <w:r w:rsidR="00C424F9" w:rsidRPr="00CB6803">
        <w:rPr>
          <w:rFonts w:ascii="Times New Roman" w:hAnsi="Times New Roman"/>
          <w:sz w:val="26"/>
          <w:szCs w:val="26"/>
        </w:rPr>
        <w:t>constructing</w:t>
      </w:r>
      <w:r w:rsidRPr="00CB6803">
        <w:rPr>
          <w:rFonts w:ascii="Times New Roman" w:hAnsi="Times New Roman"/>
          <w:sz w:val="26"/>
          <w:szCs w:val="26"/>
        </w:rPr>
        <w:t xml:space="preserve"> or acquisition without unnecessary conflict and duplication.</w:t>
      </w:r>
      <w:r w:rsidR="00C424F9" w:rsidRPr="00CB6803">
        <w:rPr>
          <w:rFonts w:ascii="Times New Roman" w:hAnsi="Times New Roman"/>
          <w:sz w:val="26"/>
          <w:szCs w:val="26"/>
        </w:rPr>
        <w:t xml:space="preserve"> </w:t>
      </w:r>
    </w:p>
    <w:p w14:paraId="4B494C1E" w14:textId="77777777" w:rsidR="009B5E7E" w:rsidRPr="00CB6803" w:rsidRDefault="009B5E7E" w:rsidP="00872D7F">
      <w:pPr>
        <w:spacing w:line="240" w:lineRule="auto"/>
        <w:rPr>
          <w:rFonts w:ascii="Times New Roman" w:hAnsi="Times New Roman"/>
          <w:sz w:val="26"/>
          <w:szCs w:val="26"/>
        </w:rPr>
      </w:pPr>
    </w:p>
    <w:p w14:paraId="55F9EF6B" w14:textId="77777777" w:rsidR="00CB62D8" w:rsidRDefault="00C424F9" w:rsidP="00872D7F">
      <w:pPr>
        <w:pStyle w:val="SignatureBlock"/>
        <w:spacing w:line="240" w:lineRule="auto"/>
        <w:ind w:left="0"/>
        <w:rPr>
          <w:rFonts w:ascii="Times New Roman" w:hAnsi="Times New Roman"/>
          <w:sz w:val="26"/>
          <w:szCs w:val="26"/>
          <w:u w:val="single"/>
        </w:rPr>
      </w:pPr>
      <w:r w:rsidRPr="00CB6803">
        <w:rPr>
          <w:rFonts w:ascii="Times New Roman" w:hAnsi="Times New Roman"/>
          <w:sz w:val="26"/>
          <w:szCs w:val="26"/>
        </w:rPr>
        <w:t xml:space="preserve">Dated this </w:t>
      </w:r>
      <w:bookmarkStart w:id="25" w:name="Text23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23"/>
            <w:enabled/>
            <w:calcOnExit w:val="0"/>
            <w:textInput>
              <w:default w:val="[ Day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Day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5"/>
      <w:r w:rsidR="00CB62D8" w:rsidRPr="00CB6803">
        <w:rPr>
          <w:rFonts w:ascii="Times New Roman" w:hAnsi="Times New Roman"/>
          <w:sz w:val="26"/>
          <w:szCs w:val="26"/>
        </w:rPr>
        <w:t xml:space="preserve"> day of</w:t>
      </w:r>
      <w:r w:rsidR="00000EB2">
        <w:rPr>
          <w:rFonts w:ascii="Times New Roman" w:hAnsi="Times New Roman"/>
          <w:sz w:val="26"/>
          <w:szCs w:val="26"/>
        </w:rPr>
        <w:t xml:space="preserve"> </w:t>
      </w:r>
      <w:bookmarkStart w:id="26" w:name="Text34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34"/>
            <w:enabled/>
            <w:calcOnExit w:val="0"/>
            <w:textInput>
              <w:default w:val="[ Month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Month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6"/>
      <w:r w:rsidR="00CB62D8" w:rsidRPr="00CB6803">
        <w:rPr>
          <w:rFonts w:ascii="Times New Roman" w:hAnsi="Times New Roman"/>
          <w:sz w:val="26"/>
          <w:szCs w:val="26"/>
        </w:rPr>
        <w:t xml:space="preserve">, </w:t>
      </w:r>
      <w:bookmarkStart w:id="27" w:name="Text27"/>
      <w:r w:rsidR="00000EB2">
        <w:rPr>
          <w:rFonts w:ascii="Times New Roman" w:hAnsi="Times New Roman"/>
          <w:sz w:val="26"/>
          <w:szCs w:val="26"/>
          <w:u w:val="single"/>
        </w:rPr>
        <w:fldChar w:fldCharType="begin">
          <w:ffData>
            <w:name w:val="Text27"/>
            <w:enabled/>
            <w:calcOnExit w:val="0"/>
            <w:textInput>
              <w:default w:val="[ Year ]"/>
            </w:textInput>
          </w:ffData>
        </w:fldChar>
      </w:r>
      <w:r w:rsidR="00000EB2">
        <w:rPr>
          <w:rFonts w:ascii="Times New Roman" w:hAnsi="Times New Roman"/>
          <w:sz w:val="26"/>
          <w:szCs w:val="26"/>
          <w:u w:val="single"/>
        </w:rPr>
        <w:instrText xml:space="preserve"> FORMTEXT </w:instrText>
      </w:r>
      <w:r w:rsidR="00F26686" w:rsidRPr="00000EB2">
        <w:rPr>
          <w:rFonts w:ascii="Times New Roman" w:hAnsi="Times New Roman"/>
          <w:sz w:val="26"/>
          <w:szCs w:val="26"/>
          <w:u w:val="single"/>
        </w:rPr>
      </w:r>
      <w:r w:rsidR="00000EB2">
        <w:rPr>
          <w:rFonts w:ascii="Times New Roman" w:hAnsi="Times New Roman"/>
          <w:sz w:val="26"/>
          <w:szCs w:val="26"/>
          <w:u w:val="single"/>
        </w:rPr>
        <w:fldChar w:fldCharType="separate"/>
      </w:r>
      <w:r w:rsidR="00000EB2">
        <w:rPr>
          <w:rFonts w:ascii="Times New Roman" w:hAnsi="Times New Roman"/>
          <w:noProof/>
          <w:sz w:val="26"/>
          <w:szCs w:val="26"/>
          <w:u w:val="single"/>
        </w:rPr>
        <w:t>[ Year ]</w:t>
      </w:r>
      <w:r w:rsidR="00000EB2">
        <w:rPr>
          <w:rFonts w:ascii="Times New Roman" w:hAnsi="Times New Roman"/>
          <w:sz w:val="26"/>
          <w:szCs w:val="26"/>
          <w:u w:val="single"/>
        </w:rPr>
        <w:fldChar w:fldCharType="end"/>
      </w:r>
      <w:bookmarkEnd w:id="27"/>
    </w:p>
    <w:p w14:paraId="7062B183" w14:textId="77777777" w:rsidR="00000EB2" w:rsidRPr="00CB6803" w:rsidRDefault="00000EB2" w:rsidP="00872D7F">
      <w:pPr>
        <w:pStyle w:val="SignatureBlock"/>
        <w:spacing w:line="240" w:lineRule="auto"/>
        <w:ind w:left="0"/>
        <w:rPr>
          <w:rFonts w:ascii="Times New Roman" w:hAnsi="Times New Roman"/>
          <w:sz w:val="26"/>
          <w:szCs w:val="26"/>
        </w:rPr>
      </w:pPr>
    </w:p>
    <w:p w14:paraId="1540E009" w14:textId="77777777" w:rsidR="00CB62D8" w:rsidRPr="00CB6803" w:rsidRDefault="00CB62D8" w:rsidP="00872D7F">
      <w:pPr>
        <w:pStyle w:val="SignatureBlock"/>
        <w:spacing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4680"/>
      </w:tblGrid>
      <w:tr w:rsidR="00CB62D8" w:rsidRPr="00CB6803" w14:paraId="2324998E" w14:textId="77777777" w:rsidTr="00F16B5A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810" w:type="dxa"/>
          </w:tcPr>
          <w:p w14:paraId="74DF6D0B" w14:textId="77777777" w:rsidR="00CB62D8" w:rsidRPr="00CB6803" w:rsidRDefault="00CB62D8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80" w:type="dxa"/>
          </w:tcPr>
          <w:p w14:paraId="3A672C8B" w14:textId="77777777" w:rsidR="00CB62D8" w:rsidRPr="00CB6803" w:rsidRDefault="00CB62D8" w:rsidP="00872D7F">
            <w:pPr>
              <w:pStyle w:val="SingleSpacing"/>
              <w:keepNext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424F9" w:rsidRPr="00CB6803" w14:paraId="60B809A1" w14:textId="77777777" w:rsidTr="00F16B5A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810" w:type="dxa"/>
          </w:tcPr>
          <w:p w14:paraId="4E2393E2" w14:textId="77777777" w:rsidR="00C424F9" w:rsidRPr="00CB6803" w:rsidRDefault="00C424F9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45ED20E4" w14:textId="77777777" w:rsidR="00C424F9" w:rsidRPr="00CB6803" w:rsidRDefault="00C424F9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351391DC" w14:textId="77777777" w:rsidR="00C424F9" w:rsidRPr="00CB6803" w:rsidRDefault="00C424F9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4ACF8641" w14:textId="77777777" w:rsidR="00C424F9" w:rsidRPr="00CB6803" w:rsidRDefault="00C424F9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165E4395" w14:textId="77777777" w:rsidR="00C424F9" w:rsidRPr="00CB6803" w:rsidRDefault="00C424F9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3953680C" w14:textId="77777777" w:rsidR="00C424F9" w:rsidRPr="00CB6803" w:rsidRDefault="00C424F9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80" w:type="dxa"/>
          </w:tcPr>
          <w:p w14:paraId="4FCB61AF" w14:textId="77777777" w:rsidR="00F57884" w:rsidRDefault="00F57884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_______________________________________________________</w:t>
            </w:r>
          </w:p>
          <w:p w14:paraId="486F61CC" w14:textId="77777777" w:rsidR="00C424F9" w:rsidRPr="00CB6803" w:rsidRDefault="0041011D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  <w:vertAlign w:val="superscript"/>
              </w:rPr>
              <w:t>Signature of preparer</w:t>
            </w:r>
          </w:p>
          <w:p w14:paraId="7407A62C" w14:textId="77777777" w:rsidR="005453A1" w:rsidRPr="00F16B5A" w:rsidRDefault="005453A1" w:rsidP="00872D7F">
            <w:pPr>
              <w:pStyle w:val="SingleSpacing"/>
              <w:keepNext/>
              <w:spacing w:line="24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By</w:t>
            </w:r>
            <w:r w:rsidR="00000EB2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F16B5A">
              <w:rPr>
                <w:rFonts w:ascii="Times New Roman" w:hAnsi="Times New Roman"/>
                <w:sz w:val="26"/>
                <w:szCs w:val="26"/>
              </w:rPr>
              <w:t xml:space="preserve"> ________________________________</w:t>
            </w:r>
          </w:p>
          <w:p w14:paraId="647EE8BB" w14:textId="77777777" w:rsidR="00000EB2" w:rsidRPr="006427E1" w:rsidRDefault="00F16B5A" w:rsidP="00872D7F">
            <w:pPr>
              <w:pStyle w:val="SingleSpacing"/>
              <w:keepNext/>
              <w:spacing w:line="240" w:lineRule="auto"/>
              <w:jc w:val="right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</w:t>
            </w:r>
            <w:r w:rsidR="00000EB2" w:rsidRPr="006427E1">
              <w:rPr>
                <w:rFonts w:ascii="Times New Roman" w:hAnsi="Times New Roman"/>
                <w:sz w:val="26"/>
                <w:szCs w:val="26"/>
                <w:vertAlign w:val="superscript"/>
              </w:rPr>
              <w:t>Print name</w:t>
            </w:r>
          </w:p>
          <w:p w14:paraId="73B34CC9" w14:textId="77777777" w:rsidR="005453A1" w:rsidRDefault="005453A1" w:rsidP="00872D7F">
            <w:pPr>
              <w:pStyle w:val="SingleSpacing"/>
              <w:keepNext/>
              <w:spacing w:line="24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Title</w:t>
            </w:r>
            <w:r w:rsidR="00000EB2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F16B5A">
              <w:rPr>
                <w:rFonts w:ascii="Times New Roman" w:hAnsi="Times New Roman"/>
                <w:sz w:val="26"/>
                <w:szCs w:val="26"/>
              </w:rPr>
              <w:t>_______________________________</w:t>
            </w:r>
          </w:p>
          <w:p w14:paraId="4095A8B7" w14:textId="77777777" w:rsidR="00000EB2" w:rsidRPr="00000EB2" w:rsidRDefault="00000EB2" w:rsidP="00872D7F">
            <w:pPr>
              <w:pStyle w:val="SingleSpacing"/>
              <w:keepNext/>
              <w:spacing w:line="24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  <w:p w14:paraId="48764B52" w14:textId="77777777" w:rsidR="00000EB2" w:rsidRDefault="005453A1" w:rsidP="00F57884">
            <w:pPr>
              <w:pStyle w:val="SingleSpacing"/>
              <w:keepNext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B6803">
              <w:rPr>
                <w:rFonts w:ascii="Times New Roman" w:hAnsi="Times New Roman"/>
                <w:sz w:val="26"/>
                <w:szCs w:val="26"/>
              </w:rPr>
              <w:t>Address</w:t>
            </w:r>
            <w:r w:rsidR="00000EB2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F16B5A">
              <w:rPr>
                <w:rFonts w:ascii="Times New Roman" w:hAnsi="Times New Roman"/>
                <w:sz w:val="26"/>
                <w:szCs w:val="26"/>
              </w:rPr>
              <w:t>____________________________</w:t>
            </w:r>
          </w:p>
          <w:p w14:paraId="7D3476A1" w14:textId="77777777" w:rsidR="005453A1" w:rsidRPr="00000EB2" w:rsidRDefault="00F57884" w:rsidP="00F16B5A">
            <w:pPr>
              <w:pStyle w:val="SingleSpacing"/>
              <w:keepNext/>
              <w:spacing w:line="360" w:lineRule="auto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____________________________</w:t>
            </w:r>
            <w:r w:rsidR="00F16B5A">
              <w:rPr>
                <w:rFonts w:ascii="Times New Roman" w:hAnsi="Times New Roman"/>
                <w:sz w:val="26"/>
                <w:szCs w:val="26"/>
                <w:u w:val="single"/>
              </w:rPr>
              <w:t xml:space="preserve">          </w:t>
            </w:r>
          </w:p>
        </w:tc>
      </w:tr>
      <w:tr w:rsidR="00CB62D8" w:rsidRPr="00CB6803" w14:paraId="006EA48E" w14:textId="77777777" w:rsidTr="00F16B5A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810" w:type="dxa"/>
          </w:tcPr>
          <w:p w14:paraId="0F564B2B" w14:textId="77777777" w:rsidR="00CB62D8" w:rsidRPr="00CB6803" w:rsidRDefault="00CB62D8" w:rsidP="00872D7F">
            <w:pPr>
              <w:pStyle w:val="SingleSpacing"/>
              <w:keepNext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80" w:type="dxa"/>
          </w:tcPr>
          <w:p w14:paraId="7C8E76C0" w14:textId="77777777" w:rsidR="00CB62D8" w:rsidRPr="00CB6803" w:rsidRDefault="00CB62D8" w:rsidP="00872D7F">
            <w:pPr>
              <w:pStyle w:val="SingleSpacing"/>
              <w:keepNext/>
              <w:spacing w:line="240" w:lineRule="auto"/>
              <w:ind w:left="216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FAB985B" w14:textId="77777777" w:rsidR="00345389" w:rsidRPr="00CB6803" w:rsidRDefault="00345389" w:rsidP="00872D7F">
      <w:pPr>
        <w:pStyle w:val="SignatureBlock"/>
        <w:spacing w:line="240" w:lineRule="auto"/>
        <w:rPr>
          <w:rFonts w:ascii="Times New Roman" w:hAnsi="Times New Roman"/>
          <w:sz w:val="26"/>
          <w:szCs w:val="26"/>
        </w:rPr>
      </w:pPr>
    </w:p>
    <w:sectPr w:rsidR="00345389" w:rsidRPr="00CB6803" w:rsidSect="001C166E">
      <w:pgSz w:w="12240" w:h="15840" w:code="1"/>
      <w:pgMar w:top="-1440" w:right="1440" w:bottom="-144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49E7" w14:textId="77777777" w:rsidR="009B6F63" w:rsidRDefault="009B6F63">
      <w:r>
        <w:separator/>
      </w:r>
    </w:p>
  </w:endnote>
  <w:endnote w:type="continuationSeparator" w:id="0">
    <w:p w14:paraId="5A67E635" w14:textId="77777777" w:rsidR="009B6F63" w:rsidRDefault="009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8680" w14:textId="77777777" w:rsidR="009B6F63" w:rsidRDefault="009B6F63">
      <w:r>
        <w:separator/>
      </w:r>
    </w:p>
  </w:footnote>
  <w:footnote w:type="continuationSeparator" w:id="0">
    <w:p w14:paraId="45F777D7" w14:textId="77777777" w:rsidR="009B6F63" w:rsidRDefault="009B6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8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orneyName" w:val="0"/>
    <w:docVar w:name="CaptionBoxStyle" w:val="0"/>
    <w:docVar w:name="CourtAlignment" w:val="1"/>
    <w:docVar w:name="CourtName" w:val="STATE OF NEBRASKA_x000d__x000a_NEBRASKA POWER REVIEW BOARD"/>
    <w:docVar w:name="FirmInFtr" w:val="0"/>
    <w:docVar w:name="FirmInSigBlkStyle" w:val="1"/>
    <w:docVar w:name="FirstLineNum" w:val="1"/>
    <w:docVar w:name="FirstPleadingLine" w:val="1"/>
    <w:docVar w:name="Font" w:val="Bookman Old Style"/>
    <w:docVar w:name="FSigBlkYes" w:val="-1"/>
    <w:docVar w:name="FSignWith" w:val=" "/>
    <w:docVar w:name="FSummaryInFtr" w:val="0"/>
    <w:docVar w:name="IncludeDate" w:val="-1"/>
    <w:docVar w:name="IncludeLineNumbers" w:val="0"/>
    <w:docVar w:name="JudgeName" w:val="0"/>
    <w:docVar w:name="LeftBorderStyle" w:val="0"/>
    <w:docVar w:name="LineNumIncByOne" w:val="-1"/>
    <w:docVar w:name="LineSpacing" w:val="0"/>
    <w:docVar w:name="LinesPerPage" w:val="50"/>
    <w:docVar w:name="PageNumsInFtr" w:val="0"/>
    <w:docVar w:name="RightBorderStyle" w:val="0"/>
  </w:docVars>
  <w:rsids>
    <w:rsidRoot w:val="00345389"/>
    <w:rsid w:val="00000EB2"/>
    <w:rsid w:val="000E23B8"/>
    <w:rsid w:val="00106455"/>
    <w:rsid w:val="001C166E"/>
    <w:rsid w:val="001E1533"/>
    <w:rsid w:val="00235611"/>
    <w:rsid w:val="002603D3"/>
    <w:rsid w:val="002731E8"/>
    <w:rsid w:val="00286589"/>
    <w:rsid w:val="002D7682"/>
    <w:rsid w:val="00345389"/>
    <w:rsid w:val="0041011D"/>
    <w:rsid w:val="005453A1"/>
    <w:rsid w:val="005F14F0"/>
    <w:rsid w:val="006427E1"/>
    <w:rsid w:val="006A0966"/>
    <w:rsid w:val="007409F5"/>
    <w:rsid w:val="007557D2"/>
    <w:rsid w:val="00861D1F"/>
    <w:rsid w:val="00872D7F"/>
    <w:rsid w:val="008B597E"/>
    <w:rsid w:val="00900434"/>
    <w:rsid w:val="00914C77"/>
    <w:rsid w:val="009A69E9"/>
    <w:rsid w:val="009B5E7E"/>
    <w:rsid w:val="009B6F63"/>
    <w:rsid w:val="009E6A1F"/>
    <w:rsid w:val="00B138FE"/>
    <w:rsid w:val="00B77DE4"/>
    <w:rsid w:val="00BB0690"/>
    <w:rsid w:val="00BF4BD5"/>
    <w:rsid w:val="00C424F9"/>
    <w:rsid w:val="00C60FFE"/>
    <w:rsid w:val="00C932BF"/>
    <w:rsid w:val="00CB62D8"/>
    <w:rsid w:val="00CB6803"/>
    <w:rsid w:val="00DE1C22"/>
    <w:rsid w:val="00DF655C"/>
    <w:rsid w:val="00E12F18"/>
    <w:rsid w:val="00F16B5A"/>
    <w:rsid w:val="00F16E74"/>
    <w:rsid w:val="00F26686"/>
    <w:rsid w:val="00F31450"/>
    <w:rsid w:val="00F5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579B83"/>
  <w15:chartTrackingRefBased/>
  <w15:docId w15:val="{DB997C24-2229-4F09-8B59-C52ED268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4" w:lineRule="exact"/>
    </w:pPr>
    <w:rPr>
      <w:rFonts w:ascii="Bookman Old Style" w:hAnsi="Bookman Old Sty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ingleSpacing">
    <w:name w:val="Single Spacing"/>
    <w:basedOn w:val="Normal"/>
  </w:style>
  <w:style w:type="paragraph" w:customStyle="1" w:styleId="15Spacing">
    <w:name w:val="1.5 Spacing"/>
    <w:basedOn w:val="Normal"/>
    <w:pPr>
      <w:spacing w:line="381" w:lineRule="exact"/>
    </w:pPr>
  </w:style>
  <w:style w:type="paragraph" w:customStyle="1" w:styleId="DoubleSpacing">
    <w:name w:val="Double Spacing"/>
    <w:basedOn w:val="Normal"/>
    <w:pPr>
      <w:spacing w:line="508" w:lineRule="exact"/>
    </w:pPr>
  </w:style>
  <w:style w:type="paragraph" w:customStyle="1" w:styleId="AttorneyName">
    <w:name w:val="Attorney Name"/>
    <w:basedOn w:val="SingleSpacing"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468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PRB Gen.app</Template>
  <TotalTime>1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 Wizard</vt:lpstr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"C"</dc:title>
  <dc:subject/>
  <dc:creator>Sara</dc:creator>
  <cp:keywords/>
  <cp:lastModifiedBy>Birkett, Sara</cp:lastModifiedBy>
  <cp:revision>2</cp:revision>
  <cp:lastPrinted>1601-01-01T00:00:00Z</cp:lastPrinted>
  <dcterms:created xsi:type="dcterms:W3CDTF">2026-10-16T17:38:00Z</dcterms:created>
  <dcterms:modified xsi:type="dcterms:W3CDTF">2026-10-16T17:38:00Z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2001011800</vt:i4>
  </property>
  <property fmtid="{D5CDD505-2E9C-101B-9397-08002B2CF9AE}" pid="4" name="LCID">
    <vt:i4>1033</vt:i4>
  </property>
</Properties>
</file>